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8B" w:rsidRDefault="00564E8B" w:rsidP="00325172">
      <w:pPr>
        <w:pStyle w:val="NoSpacing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СОГЛАСИЕ родителей (законных представителей)</w:t>
      </w:r>
    </w:p>
    <w:p w:rsidR="00564E8B" w:rsidRDefault="00564E8B" w:rsidP="00325172">
      <w:pPr>
        <w:pStyle w:val="NoSpacing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психологическое сопровождение ребенка</w:t>
      </w:r>
    </w:p>
    <w:p w:rsidR="00564E8B" w:rsidRPr="00767A29" w:rsidRDefault="00564E8B" w:rsidP="00325172">
      <w:pPr>
        <w:pStyle w:val="NoSpacing"/>
        <w:jc w:val="center"/>
        <w:rPr>
          <w:rFonts w:ascii="Times New Roman" w:hAnsi="Times New Roman"/>
          <w:sz w:val="20"/>
        </w:rPr>
      </w:pPr>
    </w:p>
    <w:p w:rsidR="00564E8B" w:rsidRPr="00767A29" w:rsidRDefault="00564E8B" w:rsidP="00325172">
      <w:pPr>
        <w:pStyle w:val="NoSpacing"/>
        <w:jc w:val="both"/>
        <w:rPr>
          <w:rFonts w:ascii="Times New Roman" w:hAnsi="Times New Roman"/>
        </w:rPr>
      </w:pPr>
      <w:r w:rsidRPr="00767A29">
        <w:rPr>
          <w:rFonts w:ascii="Times New Roman" w:hAnsi="Times New Roman"/>
        </w:rPr>
        <w:t xml:space="preserve">     В соответствии с образовательной Программой дошкольного образования, целями </w:t>
      </w:r>
      <w:r>
        <w:rPr>
          <w:rFonts w:ascii="Times New Roman" w:hAnsi="Times New Roman"/>
        </w:rPr>
        <w:t>и задачами МАДОУ «Детский сад №190</w:t>
      </w:r>
      <w:r w:rsidRPr="00767A29">
        <w:rPr>
          <w:rFonts w:ascii="Times New Roman" w:hAnsi="Times New Roman"/>
        </w:rPr>
        <w:t>», педагогическая работа 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564E8B" w:rsidRPr="002B0372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 xml:space="preserve">     Психологическое сопровождение в М</w:t>
      </w:r>
      <w:r>
        <w:rPr>
          <w:rFonts w:ascii="Times New Roman" w:hAnsi="Times New Roman"/>
          <w:sz w:val="24"/>
        </w:rPr>
        <w:t>А</w:t>
      </w:r>
      <w:r w:rsidRPr="00C3603B">
        <w:rPr>
          <w:rFonts w:ascii="Times New Roman" w:hAnsi="Times New Roman"/>
          <w:sz w:val="24"/>
        </w:rPr>
        <w:t xml:space="preserve">ДОУ «Детский сад № </w:t>
      </w:r>
      <w:r>
        <w:rPr>
          <w:rFonts w:ascii="Times New Roman" w:hAnsi="Times New Roman"/>
          <w:sz w:val="24"/>
        </w:rPr>
        <w:t>190</w:t>
      </w:r>
      <w:r w:rsidRPr="00C3603B">
        <w:rPr>
          <w:rFonts w:ascii="Times New Roman" w:hAnsi="Times New Roman"/>
          <w:sz w:val="24"/>
        </w:rPr>
        <w:t xml:space="preserve">» осуществляет педагог-психолог </w:t>
      </w:r>
      <w:r>
        <w:rPr>
          <w:rFonts w:ascii="Times New Roman" w:hAnsi="Times New Roman"/>
          <w:i/>
          <w:sz w:val="24"/>
          <w:u w:val="single"/>
        </w:rPr>
        <w:t>____________________________________________________________________________</w:t>
      </w:r>
    </w:p>
    <w:p w:rsidR="00564E8B" w:rsidRPr="00767A29" w:rsidRDefault="00564E8B" w:rsidP="00295FB5">
      <w:pPr>
        <w:pStyle w:val="NoSpacing"/>
        <w:jc w:val="both"/>
        <w:rPr>
          <w:rFonts w:ascii="Times New Roman" w:hAnsi="Times New Roman"/>
          <w:sz w:val="12"/>
        </w:rPr>
      </w:pPr>
      <w:r w:rsidRPr="00767A29">
        <w:rPr>
          <w:rFonts w:ascii="Times New Roman" w:hAnsi="Times New Roman"/>
          <w:sz w:val="12"/>
        </w:rPr>
        <w:t xml:space="preserve">     </w:t>
      </w:r>
    </w:p>
    <w:p w:rsidR="00564E8B" w:rsidRPr="001A0D01" w:rsidRDefault="00564E8B" w:rsidP="00295FB5">
      <w:pPr>
        <w:pStyle w:val="NoSpacing"/>
        <w:jc w:val="both"/>
        <w:rPr>
          <w:rFonts w:ascii="Times New Roman" w:hAnsi="Times New Roman"/>
          <w:b/>
          <w:sz w:val="24"/>
        </w:rPr>
      </w:pPr>
      <w:r w:rsidRPr="001A0D01">
        <w:rPr>
          <w:rFonts w:ascii="Times New Roman" w:hAnsi="Times New Roman"/>
          <w:b/>
          <w:sz w:val="24"/>
        </w:rPr>
        <w:t>Психологическое сопровождение ребенка включает в себя:</w:t>
      </w:r>
    </w:p>
    <w:p w:rsidR="00564E8B" w:rsidRPr="00C3603B" w:rsidRDefault="00564E8B" w:rsidP="00295FB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>Психологическая диагностика развития ребенка</w:t>
      </w:r>
    </w:p>
    <w:p w:rsidR="00564E8B" w:rsidRPr="00C3603B" w:rsidRDefault="00564E8B" w:rsidP="00295FB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>Участие ребенка в подгрупповых развивающих занятиях (при необходимости)</w:t>
      </w:r>
    </w:p>
    <w:p w:rsidR="00564E8B" w:rsidRPr="00C3603B" w:rsidRDefault="00564E8B" w:rsidP="00295FB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>Индивидуальные занятия с ребенком (при необходимости)</w:t>
      </w:r>
    </w:p>
    <w:p w:rsidR="00564E8B" w:rsidRPr="00C3603B" w:rsidRDefault="00564E8B" w:rsidP="00295FB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>Консультирование родителей</w:t>
      </w:r>
    </w:p>
    <w:p w:rsidR="00564E8B" w:rsidRPr="00C3603B" w:rsidRDefault="00564E8B" w:rsidP="00295FB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>Психологическое просвещение (буклеты, памятки, стендовая информация)</w:t>
      </w:r>
    </w:p>
    <w:p w:rsidR="00564E8B" w:rsidRDefault="00564E8B" w:rsidP="00295FB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C3603B">
        <w:rPr>
          <w:rFonts w:ascii="Times New Roman" w:hAnsi="Times New Roman"/>
          <w:sz w:val="24"/>
        </w:rPr>
        <w:t>Диагностика психологической готовности к обучению в школе</w:t>
      </w:r>
    </w:p>
    <w:p w:rsidR="00564E8B" w:rsidRPr="00767A29" w:rsidRDefault="00564E8B" w:rsidP="00295FB5">
      <w:pPr>
        <w:pStyle w:val="NoSpacing"/>
        <w:jc w:val="both"/>
        <w:rPr>
          <w:rFonts w:ascii="Times New Roman" w:hAnsi="Times New Roman"/>
          <w:b/>
          <w:sz w:val="12"/>
        </w:rPr>
      </w:pPr>
    </w:p>
    <w:p w:rsidR="00564E8B" w:rsidRPr="001A0D01" w:rsidRDefault="00564E8B" w:rsidP="00295FB5">
      <w:pPr>
        <w:pStyle w:val="NoSpacing"/>
        <w:jc w:val="both"/>
        <w:rPr>
          <w:rFonts w:ascii="Times New Roman" w:hAnsi="Times New Roman"/>
          <w:b/>
          <w:sz w:val="24"/>
        </w:rPr>
      </w:pPr>
      <w:r w:rsidRPr="001A0D01">
        <w:rPr>
          <w:rFonts w:ascii="Times New Roman" w:hAnsi="Times New Roman"/>
          <w:b/>
          <w:sz w:val="24"/>
        </w:rPr>
        <w:t>Педагог-психолог:</w:t>
      </w:r>
    </w:p>
    <w:p w:rsidR="00564E8B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564E8B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564E8B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предоставляет информацию о ребенке при оформление на психолого-медико-педагогическую экспертизу (ПМПК)</w:t>
      </w:r>
    </w:p>
    <w:p w:rsidR="00564E8B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разрабатывает рекомендации воспитателям группы для реализации индивидуальной работы</w:t>
      </w:r>
    </w:p>
    <w:p w:rsidR="00564E8B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 кодировке), а используются только обобщенные количественные и процентные показатели.</w:t>
      </w:r>
    </w:p>
    <w:p w:rsidR="00564E8B" w:rsidRPr="00767A29" w:rsidRDefault="00564E8B" w:rsidP="00295FB5">
      <w:pPr>
        <w:pStyle w:val="NoSpacing"/>
        <w:jc w:val="both"/>
        <w:rPr>
          <w:rFonts w:ascii="Times New Roman" w:hAnsi="Times New Roman"/>
          <w:b/>
          <w:sz w:val="12"/>
        </w:rPr>
      </w:pPr>
    </w:p>
    <w:p w:rsidR="00564E8B" w:rsidRPr="0075072C" w:rsidRDefault="00564E8B" w:rsidP="00295FB5">
      <w:pPr>
        <w:pStyle w:val="NoSpacing"/>
        <w:jc w:val="both"/>
        <w:rPr>
          <w:rFonts w:ascii="Times New Roman" w:hAnsi="Times New Roman"/>
          <w:b/>
          <w:sz w:val="24"/>
        </w:rPr>
      </w:pPr>
      <w:r w:rsidRPr="0075072C">
        <w:rPr>
          <w:rFonts w:ascii="Times New Roman" w:hAnsi="Times New Roman"/>
          <w:b/>
          <w:sz w:val="24"/>
        </w:rPr>
        <w:t>Конфиденциальность может быть нарушена в следующих ситуациях:</w:t>
      </w:r>
    </w:p>
    <w:p w:rsidR="00564E8B" w:rsidRDefault="00564E8B" w:rsidP="00295FB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ребенок сообщит о намерении нанести серьезный вред себе или другим лицам;</w:t>
      </w:r>
    </w:p>
    <w:p w:rsidR="00564E8B" w:rsidRDefault="00564E8B" w:rsidP="00295FB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ребенок сообщит о жестоком обращении с ним или другими лицами;</w:t>
      </w:r>
    </w:p>
    <w:p w:rsidR="00564E8B" w:rsidRDefault="00564E8B" w:rsidP="00295FB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материалы работы будут затребованы правоохранительными органами</w:t>
      </w:r>
    </w:p>
    <w:p w:rsidR="00564E8B" w:rsidRPr="00581888" w:rsidRDefault="00564E8B" w:rsidP="00295FB5">
      <w:pPr>
        <w:pStyle w:val="NoSpacing"/>
        <w:jc w:val="both"/>
        <w:rPr>
          <w:rFonts w:ascii="Times New Roman" w:hAnsi="Times New Roman"/>
          <w:i/>
          <w:sz w:val="24"/>
        </w:rPr>
      </w:pPr>
      <w:r w:rsidRPr="00581888">
        <w:rPr>
          <w:rFonts w:ascii="Times New Roman" w:hAnsi="Times New Roman"/>
          <w:i/>
          <w:sz w:val="24"/>
        </w:rPr>
        <w:t xml:space="preserve">     О таких ситуациях родитель (законный представитель) будет информирован</w:t>
      </w:r>
    </w:p>
    <w:p w:rsidR="00564E8B" w:rsidRPr="00767A29" w:rsidRDefault="00564E8B" w:rsidP="00295FB5">
      <w:pPr>
        <w:pStyle w:val="NoSpacing"/>
        <w:jc w:val="both"/>
        <w:rPr>
          <w:rFonts w:ascii="Times New Roman" w:hAnsi="Times New Roman"/>
          <w:b/>
          <w:sz w:val="12"/>
        </w:rPr>
      </w:pPr>
    </w:p>
    <w:p w:rsidR="00564E8B" w:rsidRDefault="00564E8B" w:rsidP="00295FB5">
      <w:pPr>
        <w:pStyle w:val="NoSpacing"/>
        <w:jc w:val="both"/>
        <w:rPr>
          <w:rFonts w:ascii="Times New Roman" w:hAnsi="Times New Roman"/>
          <w:sz w:val="24"/>
        </w:rPr>
      </w:pPr>
      <w:r w:rsidRPr="00581888">
        <w:rPr>
          <w:rFonts w:ascii="Times New Roman" w:hAnsi="Times New Roman"/>
          <w:b/>
          <w:sz w:val="24"/>
        </w:rPr>
        <w:t>Родители (законные представители) ребенка имеют право</w:t>
      </w:r>
      <w:r>
        <w:rPr>
          <w:rFonts w:ascii="Times New Roman" w:hAnsi="Times New Roman"/>
          <w:sz w:val="24"/>
        </w:rPr>
        <w:t>:</w:t>
      </w:r>
    </w:p>
    <w:p w:rsidR="00564E8B" w:rsidRDefault="00564E8B" w:rsidP="00295FB5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обратиться к психологу ДОУ по интересующим вопросам</w:t>
      </w:r>
    </w:p>
    <w:p w:rsidR="00564E8B" w:rsidRDefault="00564E8B" w:rsidP="00295FB5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отказаться от психологического сопровождения ребенка (или отдельных его компонентов, указанных выше)</w:t>
      </w:r>
    </w:p>
    <w:p w:rsidR="00564E8B" w:rsidRDefault="00564E8B" w:rsidP="00295FB5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аннулировать подписанное ранее Согласие / Отказ / </w:t>
      </w:r>
      <w:r w:rsidRPr="00327981">
        <w:rPr>
          <w:rFonts w:ascii="Times New Roman" w:hAnsi="Times New Roman"/>
          <w:sz w:val="24"/>
        </w:rPr>
        <w:t>Отказ от отдельных компонентов</w:t>
      </w:r>
      <w:r>
        <w:rPr>
          <w:rFonts w:ascii="Times New Roman" w:hAnsi="Times New Roman"/>
          <w:sz w:val="24"/>
        </w:rPr>
        <w:t xml:space="preserve"> психологического сопровождения, обратившись лично к психологу или заведующей ДОУ и оформив новый документ на психологическое сопровождение</w:t>
      </w:r>
    </w:p>
    <w:p w:rsidR="00564E8B" w:rsidRPr="003507EB" w:rsidRDefault="00564E8B" w:rsidP="00295FB5">
      <w:pPr>
        <w:pStyle w:val="NoSpacing"/>
        <w:jc w:val="both"/>
        <w:rPr>
          <w:rFonts w:ascii="Times New Roman" w:hAnsi="Times New Roman"/>
          <w:sz w:val="14"/>
        </w:rPr>
      </w:pPr>
      <w:r>
        <w:rPr>
          <w:noProof/>
          <w:lang w:eastAsia="ru-RU"/>
        </w:rPr>
        <w:pict>
          <v:rect id="_x0000_s1026" style="position:absolute;left:0;text-align:left;margin-left:-14.4pt;margin-top:.8pt;width:528.75pt;height:206.5pt;z-index:251658240" filled="f"/>
        </w:pict>
      </w:r>
    </w:p>
    <w:p w:rsidR="00564E8B" w:rsidRPr="00325172" w:rsidRDefault="00564E8B" w:rsidP="003251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25172">
        <w:rPr>
          <w:rFonts w:ascii="Times New Roman" w:hAnsi="Times New Roman"/>
          <w:sz w:val="24"/>
          <w:szCs w:val="24"/>
        </w:rPr>
        <w:t>Я _______________________________________________________________________________ ,</w:t>
      </w:r>
    </w:p>
    <w:p w:rsidR="00564E8B" w:rsidRPr="00325172" w:rsidRDefault="00564E8B" w:rsidP="00325172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25172">
        <w:rPr>
          <w:rFonts w:ascii="Times New Roman" w:hAnsi="Times New Roman"/>
          <w:sz w:val="24"/>
          <w:szCs w:val="24"/>
          <w:vertAlign w:val="superscript"/>
        </w:rPr>
        <w:t>ФИО родителя (законного представителя)</w:t>
      </w:r>
    </w:p>
    <w:p w:rsidR="00564E8B" w:rsidRPr="00325172" w:rsidRDefault="00564E8B" w:rsidP="00325172">
      <w:pPr>
        <w:pStyle w:val="NoSpacing"/>
        <w:rPr>
          <w:rFonts w:ascii="Times New Roman" w:hAnsi="Times New Roman"/>
          <w:sz w:val="24"/>
          <w:szCs w:val="24"/>
        </w:rPr>
      </w:pPr>
      <w:r w:rsidRPr="00325172">
        <w:rPr>
          <w:rFonts w:ascii="Times New Roman" w:hAnsi="Times New Roman"/>
          <w:sz w:val="24"/>
          <w:szCs w:val="24"/>
        </w:rPr>
        <w:t>являясь родителем (законным представителем)</w:t>
      </w:r>
    </w:p>
    <w:p w:rsidR="00564E8B" w:rsidRPr="00325172" w:rsidRDefault="00564E8B" w:rsidP="00325172">
      <w:pPr>
        <w:pStyle w:val="NoSpacing"/>
        <w:rPr>
          <w:rFonts w:ascii="Times New Roman" w:hAnsi="Times New Roman"/>
          <w:sz w:val="24"/>
          <w:szCs w:val="24"/>
        </w:rPr>
      </w:pPr>
      <w:r w:rsidRPr="00325172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564E8B" w:rsidRPr="00325172" w:rsidRDefault="00564E8B" w:rsidP="00325172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25172">
        <w:rPr>
          <w:rFonts w:ascii="Times New Roman" w:hAnsi="Times New Roman"/>
          <w:sz w:val="24"/>
          <w:szCs w:val="24"/>
          <w:vertAlign w:val="superscript"/>
        </w:rPr>
        <w:t>Фамилия Имя ребенка, год рождения</w:t>
      </w:r>
    </w:p>
    <w:p w:rsidR="00564E8B" w:rsidRPr="00325172" w:rsidRDefault="00564E8B" w:rsidP="0032517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2517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9639"/>
      </w:tblGrid>
      <w:tr w:rsidR="00564E8B" w:rsidRPr="00325172" w:rsidTr="00DC1005">
        <w:tc>
          <w:tcPr>
            <w:tcW w:w="534" w:type="dxa"/>
          </w:tcPr>
          <w:p w:rsidR="00564E8B" w:rsidRPr="00325172" w:rsidRDefault="00564E8B" w:rsidP="0032517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64E8B" w:rsidRPr="00325172" w:rsidRDefault="00564E8B" w:rsidP="0032517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25172">
              <w:rPr>
                <w:rFonts w:ascii="Times New Roman" w:hAnsi="Times New Roman"/>
                <w:b/>
                <w:sz w:val="24"/>
                <w:szCs w:val="24"/>
              </w:rPr>
              <w:t xml:space="preserve">Согласен (согласна)  </w:t>
            </w:r>
            <w:r w:rsidRPr="00325172">
              <w:rPr>
                <w:rFonts w:ascii="Times New Roman" w:hAnsi="Times New Roman"/>
                <w:sz w:val="24"/>
                <w:szCs w:val="24"/>
              </w:rPr>
              <w:t>на психологическое сопровождение моего ребенка</w:t>
            </w:r>
          </w:p>
        </w:tc>
      </w:tr>
      <w:tr w:rsidR="00564E8B" w:rsidRPr="00325172" w:rsidTr="00DC1005">
        <w:tc>
          <w:tcPr>
            <w:tcW w:w="534" w:type="dxa"/>
          </w:tcPr>
          <w:p w:rsidR="00564E8B" w:rsidRPr="00325172" w:rsidRDefault="00564E8B" w:rsidP="0032517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64E8B" w:rsidRPr="00325172" w:rsidRDefault="00564E8B" w:rsidP="0032517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25172">
              <w:rPr>
                <w:rFonts w:ascii="Times New Roman" w:hAnsi="Times New Roman"/>
                <w:b/>
                <w:sz w:val="24"/>
                <w:szCs w:val="24"/>
              </w:rPr>
              <w:t xml:space="preserve">Отказываюсь </w:t>
            </w:r>
            <w:r w:rsidRPr="00325172">
              <w:rPr>
                <w:rFonts w:ascii="Times New Roman" w:hAnsi="Times New Roman"/>
                <w:sz w:val="24"/>
                <w:szCs w:val="24"/>
              </w:rPr>
              <w:t>от психологического сопровождения</w:t>
            </w:r>
          </w:p>
        </w:tc>
      </w:tr>
      <w:tr w:rsidR="00564E8B" w:rsidRPr="00325172" w:rsidTr="00DC1005">
        <w:tc>
          <w:tcPr>
            <w:tcW w:w="534" w:type="dxa"/>
          </w:tcPr>
          <w:p w:rsidR="00564E8B" w:rsidRPr="00325172" w:rsidRDefault="00564E8B" w:rsidP="0032517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64E8B" w:rsidRPr="00325172" w:rsidRDefault="00564E8B" w:rsidP="00325172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25172">
              <w:rPr>
                <w:rFonts w:ascii="Times New Roman" w:hAnsi="Times New Roman"/>
                <w:b/>
                <w:sz w:val="24"/>
                <w:szCs w:val="24"/>
              </w:rPr>
              <w:t>Отказ от отдельных компонентов</w:t>
            </w:r>
            <w:r w:rsidRPr="00325172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</w:tbl>
    <w:p w:rsidR="00564E8B" w:rsidRPr="00325172" w:rsidRDefault="00564E8B" w:rsidP="0032517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25172">
        <w:rPr>
          <w:rFonts w:ascii="Times New Roman" w:hAnsi="Times New Roman"/>
          <w:b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</w:t>
      </w:r>
    </w:p>
    <w:p w:rsidR="00564E8B" w:rsidRPr="00325172" w:rsidRDefault="00564E8B" w:rsidP="0032517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25172">
        <w:rPr>
          <w:rFonts w:ascii="Times New Roman" w:hAnsi="Times New Roman"/>
          <w:sz w:val="24"/>
          <w:szCs w:val="24"/>
        </w:rPr>
        <w:t>Настоящее Согласие (отказ) дано мною «_____»___________________20____г</w:t>
      </w:r>
    </w:p>
    <w:p w:rsidR="00564E8B" w:rsidRPr="00325172" w:rsidRDefault="00564E8B" w:rsidP="0032517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25172">
        <w:rPr>
          <w:rFonts w:ascii="Times New Roman" w:hAnsi="Times New Roman"/>
          <w:sz w:val="24"/>
          <w:szCs w:val="24"/>
        </w:rPr>
        <w:t>и действует на время пребывания моего ребенка в М</w:t>
      </w:r>
      <w:r>
        <w:rPr>
          <w:rFonts w:ascii="Times New Roman" w:hAnsi="Times New Roman"/>
          <w:sz w:val="24"/>
          <w:szCs w:val="24"/>
        </w:rPr>
        <w:t>А</w:t>
      </w:r>
      <w:r w:rsidRPr="00325172">
        <w:rPr>
          <w:rFonts w:ascii="Times New Roman" w:hAnsi="Times New Roman"/>
          <w:sz w:val="24"/>
          <w:szCs w:val="24"/>
        </w:rPr>
        <w:t>ДОУ «Детский сад №</w:t>
      </w:r>
      <w:r>
        <w:rPr>
          <w:rFonts w:ascii="Times New Roman" w:hAnsi="Times New Roman"/>
          <w:sz w:val="24"/>
          <w:szCs w:val="24"/>
        </w:rPr>
        <w:t>190</w:t>
      </w:r>
      <w:bookmarkStart w:id="0" w:name="_GoBack"/>
      <w:bookmarkEnd w:id="0"/>
      <w:r w:rsidRPr="00325172">
        <w:rPr>
          <w:rFonts w:ascii="Times New Roman" w:hAnsi="Times New Roman"/>
          <w:sz w:val="24"/>
          <w:szCs w:val="24"/>
        </w:rPr>
        <w:t xml:space="preserve"> »</w:t>
      </w:r>
    </w:p>
    <w:p w:rsidR="00564E8B" w:rsidRPr="00325172" w:rsidRDefault="00564E8B" w:rsidP="00325172">
      <w:pPr>
        <w:pStyle w:val="NoSpacing"/>
        <w:rPr>
          <w:rFonts w:ascii="Times New Roman" w:hAnsi="Times New Roman"/>
          <w:sz w:val="24"/>
          <w:szCs w:val="24"/>
        </w:rPr>
      </w:pPr>
    </w:p>
    <w:p w:rsidR="00564E8B" w:rsidRPr="00325172" w:rsidRDefault="00564E8B" w:rsidP="00325172">
      <w:pPr>
        <w:pStyle w:val="NoSpacing"/>
        <w:jc w:val="center"/>
      </w:pPr>
      <w:r w:rsidRPr="00D6630F">
        <w:rPr>
          <w:rFonts w:ascii="Times New Roman" w:hAnsi="Times New Roman"/>
        </w:rPr>
        <w:t>Подпись родителя (законного представителя)</w:t>
      </w:r>
      <w:r w:rsidRPr="00325172">
        <w:t xml:space="preserve"> ____________________________</w:t>
      </w:r>
    </w:p>
    <w:sectPr w:rsidR="00564E8B" w:rsidRPr="00325172" w:rsidSect="00325172">
      <w:pgSz w:w="11906" w:h="16838"/>
      <w:pgMar w:top="180" w:right="566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95237"/>
    <w:multiLevelType w:val="hybridMultilevel"/>
    <w:tmpl w:val="B14E9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B7FCF"/>
    <w:multiLevelType w:val="hybridMultilevel"/>
    <w:tmpl w:val="F3D2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C76B6"/>
    <w:multiLevelType w:val="hybridMultilevel"/>
    <w:tmpl w:val="0A16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FB5"/>
    <w:rsid w:val="000102A7"/>
    <w:rsid w:val="00020213"/>
    <w:rsid w:val="00041C90"/>
    <w:rsid w:val="000D565C"/>
    <w:rsid w:val="00142F17"/>
    <w:rsid w:val="001A0D01"/>
    <w:rsid w:val="00201596"/>
    <w:rsid w:val="00225366"/>
    <w:rsid w:val="00295FB5"/>
    <w:rsid w:val="002B0372"/>
    <w:rsid w:val="00325172"/>
    <w:rsid w:val="00327981"/>
    <w:rsid w:val="00342491"/>
    <w:rsid w:val="003507EB"/>
    <w:rsid w:val="003B501F"/>
    <w:rsid w:val="003B7771"/>
    <w:rsid w:val="004318FA"/>
    <w:rsid w:val="004575A7"/>
    <w:rsid w:val="00564E8B"/>
    <w:rsid w:val="00581888"/>
    <w:rsid w:val="005F5EBF"/>
    <w:rsid w:val="006635C5"/>
    <w:rsid w:val="006857EB"/>
    <w:rsid w:val="0075072C"/>
    <w:rsid w:val="00767A29"/>
    <w:rsid w:val="0083781F"/>
    <w:rsid w:val="008D2DA8"/>
    <w:rsid w:val="008F1C55"/>
    <w:rsid w:val="009B6F03"/>
    <w:rsid w:val="009C261F"/>
    <w:rsid w:val="009F4F65"/>
    <w:rsid w:val="00A0361F"/>
    <w:rsid w:val="00A2252A"/>
    <w:rsid w:val="00B6484C"/>
    <w:rsid w:val="00C3603B"/>
    <w:rsid w:val="00D6630F"/>
    <w:rsid w:val="00DC1005"/>
    <w:rsid w:val="00E10141"/>
    <w:rsid w:val="00F05D0D"/>
    <w:rsid w:val="00FD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F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95FB5"/>
    <w:rPr>
      <w:lang w:eastAsia="en-US"/>
    </w:rPr>
  </w:style>
  <w:style w:type="table" w:styleId="TableGrid">
    <w:name w:val="Table Grid"/>
    <w:basedOn w:val="TableNormal"/>
    <w:uiPriority w:val="99"/>
    <w:rsid w:val="00295FB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491</Words>
  <Characters>2799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родителей (законных представителей)</dc:title>
  <dc:subject/>
  <dc:creator>Loner-XP</dc:creator>
  <cp:keywords/>
  <dc:description/>
  <cp:lastModifiedBy>User</cp:lastModifiedBy>
  <cp:revision>7</cp:revision>
  <cp:lastPrinted>2019-09-27T08:32:00Z</cp:lastPrinted>
  <dcterms:created xsi:type="dcterms:W3CDTF">2015-04-03T12:40:00Z</dcterms:created>
  <dcterms:modified xsi:type="dcterms:W3CDTF">2019-09-27T08:32:00Z</dcterms:modified>
</cp:coreProperties>
</file>